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8DF" w:rsidRPr="00B274A9" w:rsidRDefault="001928DF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74A9"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82.5pt">
            <v:imagedata r:id="rId7" o:title=""/>
          </v:shape>
        </w:pict>
      </w:r>
    </w:p>
    <w:p w:rsidR="001928DF" w:rsidRPr="00BC6425" w:rsidRDefault="001928DF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28DF" w:rsidRDefault="001928DF" w:rsidP="00F75398">
      <w:pPr>
        <w:pStyle w:val="ListParagraph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</w:t>
      </w:r>
    </w:p>
    <w:p w:rsidR="001928DF" w:rsidRDefault="001928DF" w:rsidP="00F75398">
      <w:pPr>
        <w:pStyle w:val="ListParagraph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928DF" w:rsidRPr="00BC6425" w:rsidRDefault="001928DF" w:rsidP="00B274A9">
      <w:pPr>
        <w:pStyle w:val="ListParagraph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1.Общие положения</w:t>
      </w:r>
    </w:p>
    <w:p w:rsidR="001928DF" w:rsidRPr="00BC6425" w:rsidRDefault="001928DF" w:rsidP="00F75398">
      <w:pPr>
        <w:pStyle w:val="ListParagraph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28DF" w:rsidRPr="00BC6425" w:rsidRDefault="001928DF" w:rsidP="00BC6425">
      <w:pPr>
        <w:pStyle w:val="ListParagraph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Уставом МБОУ "Средняя общеобразовательная </w:t>
      </w:r>
      <w:r>
        <w:rPr>
          <w:rFonts w:ascii="Times New Roman" w:hAnsi="Times New Roman" w:cs="Times New Roman"/>
          <w:sz w:val="24"/>
          <w:szCs w:val="24"/>
        </w:rPr>
        <w:t xml:space="preserve">русско-татарская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школа №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BC6425">
        <w:rPr>
          <w:rFonts w:ascii="Times New Roman" w:hAnsi="Times New Roman" w:cs="Times New Roman"/>
          <w:sz w:val="24"/>
          <w:szCs w:val="24"/>
        </w:rPr>
        <w:t xml:space="preserve">" города </w:t>
      </w:r>
      <w:r>
        <w:rPr>
          <w:rFonts w:ascii="Times New Roman" w:hAnsi="Times New Roman" w:cs="Times New Roman"/>
          <w:sz w:val="24"/>
          <w:szCs w:val="24"/>
        </w:rPr>
        <w:t>Казань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1928DF" w:rsidRPr="00BC6425" w:rsidRDefault="001928DF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"/>
          <w:color w:val="auto"/>
          <w:sz w:val="24"/>
          <w:szCs w:val="24"/>
          <w:lang w:eastAsia="ru-RU"/>
        </w:rPr>
        <w:t>1.4</w:t>
      </w:r>
      <w:r>
        <w:rPr>
          <w:rStyle w:val="1"/>
          <w:color w:val="auto"/>
          <w:sz w:val="24"/>
          <w:szCs w:val="24"/>
          <w:lang w:eastAsia="ru-RU"/>
        </w:rPr>
        <w:t>.</w:t>
      </w:r>
      <w:r w:rsidRPr="00BC6425">
        <w:rPr>
          <w:rStyle w:val="1"/>
          <w:color w:val="auto"/>
          <w:sz w:val="24"/>
          <w:szCs w:val="24"/>
          <w:lang w:eastAsia="ru-RU"/>
        </w:rPr>
        <w:t xml:space="preserve"> С использованием ДТ может реализовываться:</w:t>
      </w:r>
    </w:p>
    <w:p w:rsidR="001928DF" w:rsidRPr="00BC6425" w:rsidRDefault="001928DF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"/>
          <w:color w:val="auto"/>
          <w:sz w:val="24"/>
          <w:szCs w:val="24"/>
          <w:lang w:eastAsia="ru-RU"/>
        </w:rPr>
        <w:t>1.4.1</w:t>
      </w:r>
      <w:r>
        <w:rPr>
          <w:rStyle w:val="1"/>
          <w:color w:val="auto"/>
          <w:sz w:val="24"/>
          <w:szCs w:val="24"/>
          <w:lang w:eastAsia="ru-RU"/>
        </w:rPr>
        <w:t xml:space="preserve">. </w:t>
      </w:r>
      <w:r w:rsidRPr="00BB747A">
        <w:rPr>
          <w:rStyle w:val="1"/>
          <w:color w:val="auto"/>
          <w:sz w:val="24"/>
          <w:szCs w:val="24"/>
          <w:lang w:eastAsia="ru-RU"/>
        </w:rPr>
        <w:t xml:space="preserve">Обучение учащихся  </w:t>
      </w:r>
      <w:r w:rsidRPr="00BC6425">
        <w:rPr>
          <w:rStyle w:val="1"/>
          <w:color w:val="auto"/>
          <w:sz w:val="24"/>
          <w:szCs w:val="24"/>
          <w:lang w:eastAsia="ru-RU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1928DF" w:rsidRPr="00BC6425" w:rsidRDefault="001928DF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1928DF" w:rsidRPr="00BC6425" w:rsidRDefault="001928DF" w:rsidP="00BC6425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1928DF" w:rsidRPr="00BC6425" w:rsidRDefault="001928DF" w:rsidP="00BC6425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1928DF" w:rsidRPr="00BC6425" w:rsidRDefault="001928DF" w:rsidP="00BC6425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1928DF" w:rsidRPr="00BC6425" w:rsidRDefault="001928DF" w:rsidP="00BC6425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1928DF" w:rsidRPr="00BC6425" w:rsidRDefault="001928DF" w:rsidP="00BC6425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1928DF" w:rsidRPr="00BC6425" w:rsidRDefault="001928DF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 родителей (законных представителей), </w:t>
      </w:r>
      <w:r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Pr="000B5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Определяется порядок организации обучения с применением  дистанционных технологий: 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BC6425"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 xml:space="preserve">Администрация школы 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-Закрепляет учебные предметы за днями недели, сгруппировав учебный материал крупными блоками.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контроль взаимодействия всех учащихся класса с учителями- предметниками.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 Опре</w:t>
      </w:r>
      <w:r>
        <w:rPr>
          <w:rFonts w:ascii="Times New Roman" w:hAnsi="Times New Roman" w:cs="Times New Roman"/>
          <w:sz w:val="24"/>
          <w:szCs w:val="24"/>
        </w:rPr>
        <w:t xml:space="preserve">деляет </w:t>
      </w:r>
      <w:r w:rsidRPr="00BC6425">
        <w:rPr>
          <w:rFonts w:ascii="Times New Roman" w:hAnsi="Times New Roman" w:cs="Times New Roman"/>
          <w:sz w:val="24"/>
          <w:szCs w:val="24"/>
        </w:rPr>
        <w:t>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 xml:space="preserve"> Учитель-предметник.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 для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средства коммуникации: почта, чат, электронный журнал; формат проведения видео уроков-вебинар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</w:t>
      </w:r>
      <w:r>
        <w:rPr>
          <w:rFonts w:ascii="Times New Roman" w:hAnsi="Times New Roman" w:cs="Times New Roman"/>
          <w:sz w:val="24"/>
          <w:szCs w:val="24"/>
        </w:rPr>
        <w:t>ронных образовательных ресурсов</w:t>
      </w:r>
      <w:r w:rsidRPr="00BC6425">
        <w:rPr>
          <w:rFonts w:ascii="Times New Roman" w:hAnsi="Times New Roman" w:cs="Times New Roman"/>
          <w:sz w:val="24"/>
          <w:szCs w:val="24"/>
        </w:rPr>
        <w:t>:</w:t>
      </w:r>
    </w:p>
    <w:p w:rsidR="001928DF" w:rsidRPr="00BC6425" w:rsidRDefault="001928DF" w:rsidP="00985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 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ab/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1928DF" w:rsidRPr="00BC6425" w:rsidRDefault="001928DF" w:rsidP="00BC6425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1928DF" w:rsidRPr="00BC6425" w:rsidRDefault="001928DF" w:rsidP="00BC6425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1928DF" w:rsidRPr="00BC6425" w:rsidRDefault="001928DF" w:rsidP="00BC6425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1928DF" w:rsidRPr="00BC6425" w:rsidRDefault="001928DF" w:rsidP="00BC6425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1928DF" w:rsidRPr="00BC6425" w:rsidRDefault="001928DF" w:rsidP="00BC6425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1928DF" w:rsidRPr="00BC6425" w:rsidRDefault="001928DF" w:rsidP="00BC6425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1928DF" w:rsidRPr="00BC6425" w:rsidRDefault="001928DF" w:rsidP="00BC6425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1928DF" w:rsidRPr="00BC6425" w:rsidRDefault="001928DF" w:rsidP="00BC6425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1928DF" w:rsidRPr="00BC6425" w:rsidRDefault="001928DF" w:rsidP="00BC6425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1928DF" w:rsidRPr="00BC6425" w:rsidRDefault="001928DF" w:rsidP="00BC6425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1928DF" w:rsidRPr="00BC6425" w:rsidRDefault="001928DF" w:rsidP="00BC6425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928DF" w:rsidRPr="00BC6425" w:rsidRDefault="001928DF" w:rsidP="00BC6425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928DF" w:rsidRPr="00BC6425" w:rsidRDefault="001928DF" w:rsidP="00BC6425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928DF" w:rsidRPr="00BC6425" w:rsidRDefault="001928DF" w:rsidP="00BC6425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1928DF" w:rsidRPr="00BC6425" w:rsidRDefault="001928DF" w:rsidP="00BC6425">
      <w:pPr>
        <w:pStyle w:val="ListParagraph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1928DF" w:rsidRPr="00BC6425" w:rsidRDefault="001928DF" w:rsidP="00BC6425">
      <w:pPr>
        <w:pStyle w:val="ListParagraph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1928DF" w:rsidRPr="00BC6425" w:rsidRDefault="001928DF" w:rsidP="00BC6425">
      <w:pPr>
        <w:pStyle w:val="ListParagraph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1928DF" w:rsidRPr="00BC6425" w:rsidRDefault="001928DF" w:rsidP="00BC6425">
      <w:pPr>
        <w:pStyle w:val="ListParagraph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1928DF" w:rsidRPr="00BC6425" w:rsidRDefault="001928DF" w:rsidP="00BC6425">
      <w:pPr>
        <w:pStyle w:val="ListParagraph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2.11.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1928DF" w:rsidRPr="00BC6425" w:rsidRDefault="001928DF" w:rsidP="00BC6425">
      <w:pPr>
        <w:pStyle w:val="ListParagraph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1928DF" w:rsidRPr="00BC6425" w:rsidRDefault="001928DF" w:rsidP="00BC6425">
      <w:pPr>
        <w:pStyle w:val="ListParagraph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1928DF" w:rsidRPr="00BC6425" w:rsidRDefault="001928DF" w:rsidP="00BC6425">
      <w:pPr>
        <w:pStyle w:val="ListParagraph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1928DF" w:rsidRPr="00BC6425" w:rsidRDefault="001928DF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1928DF" w:rsidRPr="00BC6425" w:rsidRDefault="001928DF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1928DF" w:rsidRPr="00BC6425" w:rsidRDefault="001928DF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1928DF" w:rsidRPr="00BC6425" w:rsidRDefault="001928DF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1928DF" w:rsidRPr="00BC6425" w:rsidRDefault="001928DF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:rsidR="001928DF" w:rsidRPr="00BC6425" w:rsidRDefault="001928DF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1928DF" w:rsidRPr="00BC6425" w:rsidRDefault="001928DF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3.2.</w:t>
      </w:r>
      <w:r>
        <w:rPr>
          <w:rFonts w:ascii="Times New Roman" w:hAnsi="Times New Roman" w:cs="Times New Roman"/>
          <w:color w:val="auto"/>
        </w:rPr>
        <w:t xml:space="preserve"> </w:t>
      </w:r>
      <w:r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1928DF" w:rsidRPr="00BC6425" w:rsidRDefault="001928DF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1928DF" w:rsidRPr="00BC6425" w:rsidRDefault="001928DF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1928DF" w:rsidRPr="00BC6425" w:rsidRDefault="001928DF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1928DF" w:rsidRPr="00BC6425" w:rsidRDefault="001928DF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1928DF" w:rsidRPr="00BC6425" w:rsidRDefault="001928D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1928DF" w:rsidRDefault="001928DF" w:rsidP="00985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1928DF" w:rsidRDefault="001928DF" w:rsidP="00985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928DF" w:rsidRDefault="001928DF" w:rsidP="00985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928DF" w:rsidRPr="00B274A9" w:rsidRDefault="001928DF" w:rsidP="00985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74A9">
        <w:rPr>
          <w:rFonts w:ascii="Times New Roman" w:hAnsi="Times New Roman" w:cs="Times New Roman"/>
          <w:sz w:val="24"/>
          <w:szCs w:val="24"/>
          <w:lang w:val="en-US"/>
        </w:rPr>
        <w:pict>
          <v:shape id="_x0000_i1026" type="#_x0000_t75" style="width:459pt;height:631.5pt">
            <v:imagedata r:id="rId8" o:title=""/>
          </v:shape>
        </w:pict>
      </w:r>
    </w:p>
    <w:sectPr w:rsidR="001928DF" w:rsidRPr="00B274A9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8DF" w:rsidRDefault="001928DF" w:rsidP="00353633">
      <w:pPr>
        <w:spacing w:after="0" w:line="240" w:lineRule="auto"/>
      </w:pPr>
      <w:r>
        <w:separator/>
      </w:r>
    </w:p>
  </w:endnote>
  <w:endnote w:type="continuationSeparator" w:id="0">
    <w:p w:rsidR="001928DF" w:rsidRDefault="001928DF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8DF" w:rsidRDefault="001928DF">
    <w:pPr>
      <w:pStyle w:val="Footer"/>
      <w:jc w:val="right"/>
    </w:pPr>
    <w:fldSimple w:instr="PAGE   \* MERGEFORMAT">
      <w:r>
        <w:rPr>
          <w:noProof/>
        </w:rPr>
        <w:t>9</w:t>
      </w:r>
    </w:fldSimple>
  </w:p>
  <w:p w:rsidR="001928DF" w:rsidRDefault="001928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8DF" w:rsidRDefault="001928DF" w:rsidP="00353633">
      <w:pPr>
        <w:spacing w:after="0" w:line="240" w:lineRule="auto"/>
      </w:pPr>
      <w:r>
        <w:separator/>
      </w:r>
    </w:p>
  </w:footnote>
  <w:footnote w:type="continuationSeparator" w:id="0">
    <w:p w:rsidR="001928DF" w:rsidRDefault="001928DF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66E1"/>
    <w:rsid w:val="00004DE4"/>
    <w:rsid w:val="00007B6A"/>
    <w:rsid w:val="000302B6"/>
    <w:rsid w:val="000352C4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C6EE3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8DF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83E8C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06E92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A3D2D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7F3C4E"/>
    <w:rsid w:val="00814F43"/>
    <w:rsid w:val="00826570"/>
    <w:rsid w:val="008276A0"/>
    <w:rsid w:val="008317EF"/>
    <w:rsid w:val="008345A9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50E6"/>
    <w:rsid w:val="009873AD"/>
    <w:rsid w:val="00991B6B"/>
    <w:rsid w:val="009A6C06"/>
    <w:rsid w:val="009B330E"/>
    <w:rsid w:val="009C1859"/>
    <w:rsid w:val="009C199A"/>
    <w:rsid w:val="009C2927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274A9"/>
    <w:rsid w:val="00B324FF"/>
    <w:rsid w:val="00B35348"/>
    <w:rsid w:val="00B4068A"/>
    <w:rsid w:val="00B44652"/>
    <w:rsid w:val="00B531E5"/>
    <w:rsid w:val="00B76873"/>
    <w:rsid w:val="00B81C0D"/>
    <w:rsid w:val="00B84F88"/>
    <w:rsid w:val="00BA03F5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630B2"/>
    <w:rsid w:val="00C945E2"/>
    <w:rsid w:val="00C94C4F"/>
    <w:rsid w:val="00C96605"/>
    <w:rsid w:val="00CA032C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DD3F54"/>
    <w:rsid w:val="00E01E6F"/>
    <w:rsid w:val="00E12D18"/>
    <w:rsid w:val="00E15CAD"/>
    <w:rsid w:val="00E317CD"/>
    <w:rsid w:val="00E53ECC"/>
    <w:rsid w:val="00E73374"/>
    <w:rsid w:val="00E73645"/>
    <w:rsid w:val="00EA2A95"/>
    <w:rsid w:val="00EA4DE5"/>
    <w:rsid w:val="00EC20B2"/>
    <w:rsid w:val="00ED05F5"/>
    <w:rsid w:val="00EE402F"/>
    <w:rsid w:val="00EF60BB"/>
    <w:rsid w:val="00F045FC"/>
    <w:rsid w:val="00F05BA6"/>
    <w:rsid w:val="00F47508"/>
    <w:rsid w:val="00F50F96"/>
    <w:rsid w:val="00F64A6F"/>
    <w:rsid w:val="00F75398"/>
    <w:rsid w:val="00F91402"/>
    <w:rsid w:val="00F97749"/>
    <w:rsid w:val="00FA07A3"/>
    <w:rsid w:val="00FA172B"/>
    <w:rsid w:val="00FC03E4"/>
    <w:rsid w:val="00FE069E"/>
    <w:rsid w:val="00FF2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15999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Spacing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Strong">
    <w:name w:val="Strong"/>
    <w:basedOn w:val="DefaultParagraphFont"/>
    <w:uiPriority w:val="99"/>
    <w:qFormat/>
    <w:rsid w:val="00DC6ACF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DC6ACF"/>
    <w:pPr>
      <w:ind w:left="720"/>
    </w:pPr>
  </w:style>
  <w:style w:type="paragraph" w:customStyle="1" w:styleId="a">
    <w:name w:val="Знак"/>
    <w:basedOn w:val="Normal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5363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53633"/>
    <w:rPr>
      <w:rFonts w:ascii="Calibri" w:hAnsi="Calibri" w:cs="Calibri"/>
    </w:rPr>
  </w:style>
  <w:style w:type="paragraph" w:styleId="NormalWeb">
    <w:name w:val="Normal (Web)"/>
    <w:basedOn w:val="Normal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Normal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DefaultParagraphFont"/>
    <w:uiPriority w:val="99"/>
    <w:rsid w:val="00381220"/>
    <w:rPr>
      <w:rFonts w:cs="Times New Roman"/>
    </w:rPr>
  </w:style>
  <w:style w:type="character" w:styleId="Hyperlink">
    <w:name w:val="Hyperlink"/>
    <w:basedOn w:val="DefaultParagraphFont"/>
    <w:uiPriority w:val="99"/>
    <w:rsid w:val="005D661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0">
    <w:name w:val="Основной текст_"/>
    <w:basedOn w:val="DefaultParagraphFont"/>
    <w:link w:val="6"/>
    <w:uiPriority w:val="99"/>
    <w:locked/>
    <w:rsid w:val="00A851D4"/>
    <w:rPr>
      <w:rFonts w:ascii="Times New Roman" w:hAnsi="Times New Roman" w:cs="Times New Roman"/>
      <w:spacing w:val="3"/>
      <w:shd w:val="clear" w:color="auto" w:fill="FFFFFF"/>
    </w:rPr>
  </w:style>
  <w:style w:type="character" w:customStyle="1" w:styleId="1">
    <w:name w:val="Основной текст1"/>
    <w:basedOn w:val="a0"/>
    <w:uiPriority w:val="99"/>
    <w:rsid w:val="00A851D4"/>
    <w:rPr>
      <w:color w:val="000000"/>
      <w:w w:val="100"/>
      <w:position w:val="0"/>
      <w:lang w:val="ru-RU"/>
    </w:rPr>
  </w:style>
  <w:style w:type="paragraph" w:customStyle="1" w:styleId="6">
    <w:name w:val="Основной текст6"/>
    <w:basedOn w:val="Normal"/>
    <w:link w:val="a0"/>
    <w:uiPriority w:val="99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BodyText">
    <w:name w:val="Body Text"/>
    <w:basedOn w:val="Normal"/>
    <w:link w:val="BodyTextChar"/>
    <w:uiPriority w:val="99"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B5E90"/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1"/>
    <w:basedOn w:val="Normal"/>
    <w:uiPriority w:val="99"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41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66</TotalTime>
  <Pages>9</Pages>
  <Words>2372</Words>
  <Characters>13524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Admin</dc:creator>
  <cp:keywords/>
  <dc:description/>
  <cp:lastModifiedBy>Shigapova</cp:lastModifiedBy>
  <cp:revision>8</cp:revision>
  <cp:lastPrinted>2020-03-26T10:31:00Z</cp:lastPrinted>
  <dcterms:created xsi:type="dcterms:W3CDTF">2020-03-23T08:52:00Z</dcterms:created>
  <dcterms:modified xsi:type="dcterms:W3CDTF">2020-03-26T11:47:00Z</dcterms:modified>
</cp:coreProperties>
</file>